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12679" w14:textId="77777777" w:rsidR="00FA3A05" w:rsidRPr="00FA3A05" w:rsidRDefault="00FA3A05" w:rsidP="00FA3A05">
      <w:pPr>
        <w:jc w:val="center"/>
        <w:rPr>
          <w:b/>
          <w:bCs/>
        </w:rPr>
      </w:pPr>
      <w:r w:rsidRPr="00FA3A05">
        <w:rPr>
          <w:b/>
          <w:bCs/>
        </w:rPr>
        <w:t>Instructions</w:t>
      </w:r>
    </w:p>
    <w:p w14:paraId="197DD14B" w14:textId="77777777" w:rsidR="00FA3A05" w:rsidRDefault="00FA3A05" w:rsidP="00FA3A05">
      <w:r>
        <w:t xml:space="preserve">Unlike the Reflections, for your Analyst’s Paper choose a topic that relates to the materials covered during your studies of the Homeland Security world. This topic cannot be one that you wrote about in any of your courses at APUS or any other institute of higher learning. This is your opportunity to explore in-depth a topic that you have a greater interest in than what you covered during the other courses at APUS. Feel free to explore the world of Homeland Security and write about something that really interests you. Be brave and write about something that others are not going to write about, not just a typical paper on a common Homeland Security theme. Explore and enjoy. </w:t>
      </w:r>
    </w:p>
    <w:p w14:paraId="0AD2DBDA" w14:textId="77777777" w:rsidR="00FA3A05" w:rsidRDefault="00FA3A05" w:rsidP="00FA3A05"/>
    <w:p w14:paraId="5648F71C" w14:textId="77777777" w:rsidR="00FA3A05" w:rsidRPr="00FA3A05" w:rsidRDefault="00FA3A05" w:rsidP="00FA3A05">
      <w:pPr>
        <w:jc w:val="center"/>
        <w:rPr>
          <w:b/>
          <w:bCs/>
        </w:rPr>
      </w:pPr>
      <w:r w:rsidRPr="00FA3A05">
        <w:rPr>
          <w:b/>
          <w:bCs/>
        </w:rPr>
        <w:t>Components of the Analyst’s Paper</w:t>
      </w:r>
    </w:p>
    <w:p w14:paraId="628B4324" w14:textId="77777777" w:rsidR="00FA3A05" w:rsidRDefault="00FA3A05" w:rsidP="00FA3A05">
      <w:r>
        <w:t>Cover Page (does not count towards your minimum or maximum page count).</w:t>
      </w:r>
    </w:p>
    <w:p w14:paraId="139BB983" w14:textId="77777777" w:rsidR="00FA3A05" w:rsidRDefault="00FA3A05" w:rsidP="00FA3A05">
      <w:r>
        <w:t>Abstract and Keywords (does not count towards your minimum or maximum page count).</w:t>
      </w:r>
    </w:p>
    <w:p w14:paraId="58288C9D" w14:textId="77777777" w:rsidR="00FA3A05" w:rsidRDefault="00FA3A05" w:rsidP="00FA3A05">
      <w:r>
        <w:t>Introduction, Body, and Conclusion.</w:t>
      </w:r>
    </w:p>
    <w:p w14:paraId="26A73B74" w14:textId="0DC9DFB2" w:rsidR="00FA3A05" w:rsidRDefault="00FA3A05" w:rsidP="00FA3A05">
      <w:r>
        <w:t xml:space="preserve">Reference Page (does not count towards your minimum or maximum page count). </w:t>
      </w:r>
    </w:p>
    <w:p w14:paraId="149771C1" w14:textId="77777777" w:rsidR="00FA3A05" w:rsidRDefault="00FA3A05" w:rsidP="00FA3A05"/>
    <w:p w14:paraId="78A09180" w14:textId="77777777" w:rsidR="00FA3A05" w:rsidRPr="00FA3A05" w:rsidRDefault="00FA3A05" w:rsidP="00FA3A05">
      <w:pPr>
        <w:jc w:val="center"/>
        <w:rPr>
          <w:b/>
          <w:bCs/>
        </w:rPr>
      </w:pPr>
      <w:r w:rsidRPr="00FA3A05">
        <w:rPr>
          <w:b/>
          <w:bCs/>
        </w:rPr>
        <w:t>Technical Requirements:</w:t>
      </w:r>
    </w:p>
    <w:p w14:paraId="2CF67846" w14:textId="77777777" w:rsidR="00FA3A05" w:rsidRDefault="00FA3A05" w:rsidP="00FA3A05">
      <w:r>
        <w:t>Your paper must be at a minimum of 8 pages and a maximum of 10 pages (the Title and Reference pages do not count towards the minimum limit).</w:t>
      </w:r>
    </w:p>
    <w:p w14:paraId="0670E54F" w14:textId="77777777" w:rsidR="00FA3A05" w:rsidRDefault="00FA3A05" w:rsidP="00FA3A05">
      <w:r>
        <w:t>No direct quotations, paraphrases are acceptable.</w:t>
      </w:r>
    </w:p>
    <w:p w14:paraId="3419ACF1" w14:textId="77777777" w:rsidR="00FA3A05" w:rsidRDefault="00FA3A05" w:rsidP="00FA3A05">
      <w:r>
        <w:t>Do not include a methodology section or a literature review.</w:t>
      </w:r>
    </w:p>
    <w:p w14:paraId="580C5797" w14:textId="77777777" w:rsidR="00FA3A05" w:rsidRDefault="00FA3A05" w:rsidP="00FA3A05">
      <w:r>
        <w:t>Scholarly and credible references should be used. A good rule of thumb is at least 2 scholarly sources per page of content.</w:t>
      </w:r>
    </w:p>
    <w:p w14:paraId="6C8924FA" w14:textId="77777777" w:rsidR="00FA3A05" w:rsidRDefault="00FA3A05" w:rsidP="00FA3A05">
      <w:r>
        <w:lastRenderedPageBreak/>
        <w:t>Type in Times New Roman, 12 point and double space. One-inch margins left, right, top, and bottom.</w:t>
      </w:r>
    </w:p>
    <w:p w14:paraId="645C84F4" w14:textId="77777777" w:rsidR="00FA3A05" w:rsidRDefault="00FA3A05" w:rsidP="00FA3A05">
      <w:r>
        <w:t>All paraphrases require a reference. All references require a paraphrase.</w:t>
      </w:r>
    </w:p>
    <w:p w14:paraId="4C65617A" w14:textId="77777777" w:rsidR="00FA3A05" w:rsidRDefault="00FA3A05" w:rsidP="00FA3A05">
      <w:r>
        <w:t xml:space="preserve">Follow the current APA Style as the sole citation and reference style used in written work submitted as part of coursework. </w:t>
      </w:r>
    </w:p>
    <w:p w14:paraId="6859612E" w14:textId="77777777" w:rsidR="00FA3A05" w:rsidRDefault="00FA3A05" w:rsidP="00FA3A05">
      <w:r>
        <w:t>All submissions will be graded using the assignment rubric.</w:t>
      </w:r>
    </w:p>
    <w:p w14:paraId="47F21613" w14:textId="77777777" w:rsidR="00FA3A05" w:rsidRDefault="00FA3A05" w:rsidP="00FA3A05">
      <w:r>
        <w:t>Points will be deducted for the use of Wikipedia or encyclopedic type sources. It is highly advised to utilize books, peer-reviewed journals, articles, archived documents, etc.</w:t>
      </w:r>
    </w:p>
    <w:p w14:paraId="2D45B41D" w14:textId="1CDE683E" w:rsidR="00E94641" w:rsidRDefault="00FA3A05" w:rsidP="00FA3A05">
      <w:r>
        <w:t>All submissions will be graded using the assignment rubric.</w:t>
      </w:r>
    </w:p>
    <w:p w14:paraId="1B51C879" w14:textId="2B849B68" w:rsidR="00793D39" w:rsidRDefault="00793D39" w:rsidP="00FA3A05"/>
    <w:p w14:paraId="194AA945" w14:textId="373DAE92" w:rsidR="00793D39" w:rsidRPr="00793D39" w:rsidRDefault="00793D39" w:rsidP="00793D39">
      <w:pPr>
        <w:jc w:val="center"/>
        <w:rPr>
          <w:b/>
          <w:bCs/>
        </w:rPr>
      </w:pPr>
      <w:r w:rsidRPr="00793D39">
        <w:rPr>
          <w:b/>
          <w:bCs/>
        </w:rPr>
        <w:t>Notes:</w:t>
      </w:r>
    </w:p>
    <w:p w14:paraId="1094B5A5" w14:textId="77777777" w:rsidR="00793D39" w:rsidRDefault="00793D39" w:rsidP="00793D39">
      <w:r>
        <w:t>What is an analyst's paper?  This is not a reflection paper.  This is your chance to dig deep and study one topic in depth and then present what you learned.  So, you really want to narrow things down.  I strongly suggest you email me your topic before you start writing so I can help you manage scope creep.  For example, do not attempt to examine border security; but you could look at the economic impact a border wall would cause in El Paso, TX.  This is a short paper, so be specific!</w:t>
      </w:r>
    </w:p>
    <w:p w14:paraId="3409273A" w14:textId="77777777" w:rsidR="00793D39" w:rsidRDefault="00793D39" w:rsidP="00793D39"/>
    <w:p w14:paraId="5E329CF5" w14:textId="72A893FF" w:rsidR="00793D39" w:rsidRDefault="00793D39" w:rsidP="00793D39">
      <w:r>
        <w:t xml:space="preserve">You MUST use scholarly sources only! For an </w:t>
      </w:r>
      <w:r>
        <w:t>8–10-page</w:t>
      </w:r>
      <w:r>
        <w:t xml:space="preserve"> paper, you should have 16-20 scholarly sources, with 14-16 of them being peer-reviewed!  This is a good time to review the Library Demo I uploaded in Announcements in week one to be sure you are finding ONLY scholarly and peer-reviewed sources.  Remember, not everything in a peer-reviewed journal should be used - do NOT use book reviews, editorials, opinions, letters to the publication, or </w:t>
      </w:r>
      <w:r>
        <w:lastRenderedPageBreak/>
        <w:t>news items.  When in doubt, send me your reference list for review BEFORE you start writing!  I have also attached the template/examples of references for you!</w:t>
      </w:r>
    </w:p>
    <w:p w14:paraId="56BC4861" w14:textId="77777777" w:rsidR="00793D39" w:rsidRDefault="00793D39" w:rsidP="00793D39"/>
    <w:p w14:paraId="1031A83A" w14:textId="77777777" w:rsidR="00793D39" w:rsidRDefault="00793D39" w:rsidP="00793D39">
      <w:r>
        <w:t>Expect to be including a ton of in-text citations!  I am reattaching an important document for you - examples of how to do in-text citations.  Read through all of the notes in Announcements where I talk about citations!  You should not be sharing your opinion anywhere in this assignment!</w:t>
      </w:r>
    </w:p>
    <w:p w14:paraId="5C0F7DA1" w14:textId="77777777" w:rsidR="00793D39" w:rsidRDefault="00793D39" w:rsidP="00793D39"/>
    <w:p w14:paraId="59536B0B" w14:textId="77777777" w:rsidR="00793D39" w:rsidRDefault="00793D39" w:rsidP="00793D39">
      <w:r>
        <w:t>Do not include any direct quotes.  You should be paraphrasing and citing the source!</w:t>
      </w:r>
    </w:p>
    <w:p w14:paraId="703E71DD" w14:textId="77777777" w:rsidR="00793D39" w:rsidRDefault="00793D39" w:rsidP="00793D39"/>
    <w:p w14:paraId="545EDCE7" w14:textId="26A32891" w:rsidR="00793D39" w:rsidRDefault="00793D39" w:rsidP="00793D39">
      <w:r>
        <w:t>Be mindful of the page limits.  This is an 8-10 page paper - so don't go under or over!</w:t>
      </w:r>
    </w:p>
    <w:p w14:paraId="7061A0D1" w14:textId="6C6362D7" w:rsidR="00FA3A05" w:rsidRDefault="00FA3A05" w:rsidP="00FA3A05"/>
    <w:p w14:paraId="24E5A236" w14:textId="188CB787" w:rsidR="00FA3A05" w:rsidRPr="00FA3A05" w:rsidRDefault="00FA3A05" w:rsidP="00FA3A05">
      <w:pPr>
        <w:jc w:val="center"/>
        <w:rPr>
          <w:b/>
          <w:bCs/>
        </w:rPr>
      </w:pPr>
      <w:r w:rsidRPr="00FA3A05">
        <w:rPr>
          <w:b/>
          <w:bCs/>
        </w:rPr>
        <w:t>Topic:</w:t>
      </w:r>
    </w:p>
    <w:p w14:paraId="0EB6A5D3" w14:textId="54D55853" w:rsidR="00FA3A05" w:rsidRDefault="00FA3A05" w:rsidP="00FA3A05">
      <w:pPr>
        <w:jc w:val="center"/>
      </w:pPr>
      <w:r>
        <w:t>Human Trafficking</w:t>
      </w:r>
      <w:r w:rsidR="00FE16B9">
        <w:t>: An outlook of effects 10 years in the future</w:t>
      </w:r>
      <w:r w:rsidR="00973B37">
        <w:t>.</w:t>
      </w:r>
    </w:p>
    <w:p w14:paraId="4162B735" w14:textId="7B1BDFE7" w:rsidR="00FA3A05" w:rsidRDefault="00FA3A05" w:rsidP="00FA3A05">
      <w:r>
        <w:t>Indicators that help us identify victims</w:t>
      </w:r>
    </w:p>
    <w:p w14:paraId="4DF5130E" w14:textId="77777777" w:rsidR="00793D39" w:rsidRDefault="00793D39" w:rsidP="00793D39">
      <w:r>
        <w:t xml:space="preserve">Timeframes to successfully thwart </w:t>
      </w:r>
    </w:p>
    <w:p w14:paraId="7769888A" w14:textId="3015479B" w:rsidR="00FA3A05" w:rsidRDefault="00FA3A05" w:rsidP="00FA3A05">
      <w:r>
        <w:t>Things that we can do to prevent it</w:t>
      </w:r>
    </w:p>
    <w:p w14:paraId="6AA539F1" w14:textId="063BE5E6" w:rsidR="00FA3A05" w:rsidRDefault="00FA3A05" w:rsidP="00FA3A05">
      <w:r>
        <w:t>Corruption preventing the effectiveness of stopping it</w:t>
      </w:r>
    </w:p>
    <w:p w14:paraId="6F086BF9" w14:textId="4DE8DA73" w:rsidR="00793D39" w:rsidRDefault="00793D39"/>
    <w:p w14:paraId="791149DC" w14:textId="3A83A2C2" w:rsidR="00793D39" w:rsidRPr="00793D39" w:rsidRDefault="00793D39" w:rsidP="00793D39">
      <w:pPr>
        <w:jc w:val="center"/>
        <w:rPr>
          <w:b/>
          <w:bCs/>
        </w:rPr>
      </w:pPr>
      <w:r w:rsidRPr="00793D39">
        <w:rPr>
          <w:b/>
          <w:bCs/>
        </w:rPr>
        <w:t>Information</w:t>
      </w:r>
    </w:p>
    <w:p w14:paraId="08C9FAFD" w14:textId="59CDBB32" w:rsidR="00793D39" w:rsidRDefault="00793D39">
      <w:hyperlink r:id="rId5" w:history="1">
        <w:r w:rsidRPr="00D912A6">
          <w:rPr>
            <w:rStyle w:val="Hyperlink"/>
          </w:rPr>
          <w:t>https://www.unodc.org/unodc/en/human-trafficking/human-trafficking.html</w:t>
        </w:r>
      </w:hyperlink>
    </w:p>
    <w:p w14:paraId="625981E7" w14:textId="48446819" w:rsidR="00793D39" w:rsidRDefault="00793D39">
      <w:hyperlink r:id="rId6" w:history="1">
        <w:r w:rsidRPr="00D912A6">
          <w:rPr>
            <w:rStyle w:val="Hyperlink"/>
          </w:rPr>
          <w:t>https://deliverfund.org/blog/facts-about-human-trafficking-in-the-us/</w:t>
        </w:r>
      </w:hyperlink>
    </w:p>
    <w:p w14:paraId="63C2035D" w14:textId="3E1278C2" w:rsidR="00793D39" w:rsidRDefault="00793D39">
      <w:hyperlink r:id="rId7" w:history="1">
        <w:r w:rsidRPr="00D912A6">
          <w:rPr>
            <w:rStyle w:val="Hyperlink"/>
          </w:rPr>
          <w:t>https://www.unodc.org/unodc/en/press/releases/2021/February/share-of-children-among-trafficking-victims-increases--boys-five-times-covid-19-seen-worsening-overall-trend-in-human-trafficking--says-unodc-report.html</w:t>
        </w:r>
      </w:hyperlink>
    </w:p>
    <w:p w14:paraId="65AF74BB" w14:textId="28BCC6D1" w:rsidR="00793D39" w:rsidRDefault="00793D39">
      <w:hyperlink r:id="rId8" w:history="1">
        <w:r w:rsidRPr="00D912A6">
          <w:rPr>
            <w:rStyle w:val="Hyperlink"/>
          </w:rPr>
          <w:t>https://www.safehorizon.org/get-informed/human-trafficking-statistics-facts/#definition/</w:t>
        </w:r>
      </w:hyperlink>
    </w:p>
    <w:p w14:paraId="12FC9375" w14:textId="25704DCA" w:rsidR="00793D39" w:rsidRDefault="00793D39">
      <w:hyperlink r:id="rId9" w:history="1">
        <w:r w:rsidRPr="00D912A6">
          <w:rPr>
            <w:rStyle w:val="Hyperlink"/>
          </w:rPr>
          <w:t>https://migrationdataportal.org/themes/human-trafficking</w:t>
        </w:r>
      </w:hyperlink>
    </w:p>
    <w:p w14:paraId="4CB55C10" w14:textId="77777777" w:rsidR="00793D39" w:rsidRDefault="00793D39"/>
    <w:p w14:paraId="42E4A349" w14:textId="7CE08759" w:rsidR="00793D39" w:rsidRPr="00793D39" w:rsidRDefault="00793D39" w:rsidP="00793D39">
      <w:pPr>
        <w:jc w:val="center"/>
        <w:rPr>
          <w:b/>
          <w:bCs/>
        </w:rPr>
      </w:pPr>
      <w:r w:rsidRPr="00793D39">
        <w:rPr>
          <w:b/>
          <w:bCs/>
        </w:rPr>
        <w:t>Citations Articles</w:t>
      </w:r>
    </w:p>
    <w:p w14:paraId="476806FA" w14:textId="3DF1FC8A" w:rsidR="00793D39" w:rsidRDefault="00793D39">
      <w:hyperlink r:id="rId10" w:history="1">
        <w:r w:rsidRPr="00D912A6">
          <w:rPr>
            <w:rStyle w:val="Hyperlink"/>
          </w:rPr>
          <w:t>https://www.jstor.org/stable/30048506</w:t>
        </w:r>
      </w:hyperlink>
    </w:p>
    <w:p w14:paraId="07721B18" w14:textId="77777777" w:rsidR="00793D39" w:rsidRDefault="00793D39"/>
    <w:p w14:paraId="2B024517" w14:textId="3F861CD8" w:rsidR="00793D39" w:rsidRDefault="00793D39">
      <w:hyperlink r:id="rId11" w:history="1">
        <w:r w:rsidRPr="00D912A6">
          <w:rPr>
            <w:rStyle w:val="Hyperlink"/>
          </w:rPr>
          <w:t>https://books.google.com/books?hl=en&amp;lr=&amp;id=XY8uJoYkNBsC&amp;oi=fnd&amp;pg=PR2&amp;dq=human+trafficking&amp;ots=MEDwYh8J-x&amp;sig=_K8LGB3hz5EA0DxNphEJBuHWYkw#v=onepage&amp;q=human%20trafficking&amp;f=false</w:t>
        </w:r>
      </w:hyperlink>
    </w:p>
    <w:p w14:paraId="170D5BFE" w14:textId="77777777" w:rsidR="00793D39" w:rsidRDefault="00793D39"/>
    <w:p w14:paraId="65E3C34A" w14:textId="5DAB8B03" w:rsidR="00793D39" w:rsidRDefault="00793D39">
      <w:hyperlink r:id="rId12" w:history="1">
        <w:r w:rsidRPr="00D912A6">
          <w:rPr>
            <w:rStyle w:val="Hyperlink"/>
          </w:rPr>
          <w:t>https://www.jstor.org/stable/24590602</w:t>
        </w:r>
      </w:hyperlink>
    </w:p>
    <w:p w14:paraId="62D0ADC0" w14:textId="1900CB08" w:rsidR="00793D39" w:rsidRDefault="00530746">
      <w:hyperlink r:id="rId13" w:history="1">
        <w:r w:rsidRPr="00D912A6">
          <w:rPr>
            <w:rStyle w:val="Hyperlink"/>
          </w:rPr>
          <w:t>https://www.degruyter.com/document/doi/10.9783/9780812205732/html</w:t>
        </w:r>
      </w:hyperlink>
    </w:p>
    <w:p w14:paraId="4E79BCAF" w14:textId="5F1938E5" w:rsidR="00530746" w:rsidRDefault="00530746">
      <w:hyperlink r:id="rId14" w:history="1">
        <w:r w:rsidRPr="00D912A6">
          <w:rPr>
            <w:rStyle w:val="Hyperlink"/>
          </w:rPr>
          <w:t>https://www.degruyter.com/document/doi/10.36019/9780813541570/html</w:t>
        </w:r>
      </w:hyperlink>
    </w:p>
    <w:p w14:paraId="184550A3" w14:textId="4E85CBA2" w:rsidR="00530746" w:rsidRDefault="00530746">
      <w:hyperlink r:id="rId15" w:history="1">
        <w:r w:rsidRPr="00D912A6">
          <w:rPr>
            <w:rStyle w:val="Hyperlink"/>
          </w:rPr>
          <w:t>https://link.springer.com/book/10.1007%2F0-387-68044-6</w:t>
        </w:r>
      </w:hyperlink>
    </w:p>
    <w:p w14:paraId="3D7E371D" w14:textId="28BAC8D5" w:rsidR="00530746" w:rsidRDefault="00530746">
      <w:hyperlink r:id="rId16" w:history="1">
        <w:r w:rsidRPr="00D912A6">
          <w:rPr>
            <w:rStyle w:val="Hyperlink"/>
          </w:rPr>
          <w:t>https://heinonline.org/HOL/LandingPage?handle=hein.journals/jrlsasw34&amp;div=22&amp;id=&amp;page=</w:t>
        </w:r>
      </w:hyperlink>
    </w:p>
    <w:p w14:paraId="3999C4DD" w14:textId="7443EC7B" w:rsidR="00530746" w:rsidRDefault="00530746">
      <w:hyperlink r:id="rId17" w:history="1">
        <w:r w:rsidRPr="00D912A6">
          <w:rPr>
            <w:rStyle w:val="Hyperlink"/>
          </w:rPr>
          <w:t>https://journals.sagepub.com/doi/abs/10.1177/1477370809347894</w:t>
        </w:r>
      </w:hyperlink>
    </w:p>
    <w:p w14:paraId="616DBA82" w14:textId="43CC8893" w:rsidR="00530746" w:rsidRDefault="00530746">
      <w:hyperlink r:id="rId18" w:history="1">
        <w:r w:rsidRPr="00D912A6">
          <w:rPr>
            <w:rStyle w:val="Hyperlink"/>
          </w:rPr>
          <w:t>https://journals-sagepub-com.ezproxy2.apus.edu/doi/full/10.1177/1098214016630615</w:t>
        </w:r>
      </w:hyperlink>
    </w:p>
    <w:p w14:paraId="7077F716" w14:textId="0FC40F3C" w:rsidR="00530746" w:rsidRDefault="00530746">
      <w:hyperlink r:id="rId19" w:history="1">
        <w:r w:rsidRPr="00D912A6">
          <w:rPr>
            <w:rStyle w:val="Hyperlink"/>
          </w:rPr>
          <w:t>https://journals-sagepub-com.ezproxy2.apus.edu/doi/abs/10.1177/1748895808096471</w:t>
        </w:r>
      </w:hyperlink>
    </w:p>
    <w:p w14:paraId="0EDA8862" w14:textId="77777777" w:rsidR="00530746" w:rsidRDefault="00530746"/>
    <w:p w14:paraId="6EB80EC9" w14:textId="77777777" w:rsidR="00530746" w:rsidRDefault="00530746"/>
    <w:sectPr w:rsidR="005307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54DA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D9C6C6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05867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30D37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C6A1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95E72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506D56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38183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27A6B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CE56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B403B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5A2B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720D9"/>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672E172A"/>
    <w:multiLevelType w:val="multilevel"/>
    <w:tmpl w:val="06707A1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1"/>
  </w:num>
  <w:num w:numId="2">
    <w:abstractNumId w:val="10"/>
  </w:num>
  <w:num w:numId="3">
    <w:abstractNumId w:val="13"/>
  </w:num>
  <w:num w:numId="4">
    <w:abstractNumId w:val="1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05"/>
    <w:rsid w:val="000005E5"/>
    <w:rsid w:val="002E37EB"/>
    <w:rsid w:val="00442B3C"/>
    <w:rsid w:val="00530746"/>
    <w:rsid w:val="00793D39"/>
    <w:rsid w:val="00973B37"/>
    <w:rsid w:val="00D87780"/>
    <w:rsid w:val="00E94641"/>
    <w:rsid w:val="00FA3A05"/>
    <w:rsid w:val="00FE1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BE76C"/>
  <w15:chartTrackingRefBased/>
  <w15:docId w15:val="{469D467A-6963-49B0-A1E5-A586CB3D6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B3C"/>
  </w:style>
  <w:style w:type="paragraph" w:styleId="Heading1">
    <w:name w:val="heading 1"/>
    <w:basedOn w:val="Normal"/>
    <w:next w:val="Normal"/>
    <w:link w:val="Heading1Char"/>
    <w:uiPriority w:val="9"/>
    <w:qFormat/>
    <w:rsid w:val="00442B3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42B3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42B3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42B3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42B3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42B3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42B3C"/>
    <w:pPr>
      <w:spacing w:before="240" w:after="60"/>
      <w:outlineLvl w:val="6"/>
    </w:pPr>
  </w:style>
  <w:style w:type="paragraph" w:styleId="Heading8">
    <w:name w:val="heading 8"/>
    <w:basedOn w:val="Normal"/>
    <w:next w:val="Normal"/>
    <w:link w:val="Heading8Char"/>
    <w:uiPriority w:val="9"/>
    <w:semiHidden/>
    <w:unhideWhenUsed/>
    <w:qFormat/>
    <w:rsid w:val="00442B3C"/>
    <w:pPr>
      <w:spacing w:before="240" w:after="60"/>
      <w:outlineLvl w:val="7"/>
    </w:pPr>
    <w:rPr>
      <w:i/>
      <w:iCs/>
    </w:rPr>
  </w:style>
  <w:style w:type="paragraph" w:styleId="Heading9">
    <w:name w:val="heading 9"/>
    <w:basedOn w:val="Normal"/>
    <w:next w:val="Normal"/>
    <w:link w:val="Heading9Char"/>
    <w:uiPriority w:val="9"/>
    <w:semiHidden/>
    <w:unhideWhenUsed/>
    <w:qFormat/>
    <w:rsid w:val="00442B3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rPr>
  </w:style>
  <w:style w:type="paragraph" w:styleId="Title">
    <w:name w:val="Title"/>
    <w:basedOn w:val="Normal"/>
    <w:next w:val="Normal"/>
    <w:link w:val="TitleChar"/>
    <w:uiPriority w:val="10"/>
    <w:qFormat/>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Pr>
      <w:rFonts w:asciiTheme="majorHAnsi" w:eastAsiaTheme="majorEastAsia" w:hAnsiTheme="majorHAnsi"/>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rFonts w:asciiTheme="minorHAnsi" w:hAnsiTheme="minorHAnsi"/>
      <w:b/>
      <w:i/>
      <w:iCs/>
    </w:rPr>
  </w:style>
  <w:style w:type="paragraph" w:styleId="NoSpacing">
    <w:name w:val="No Spacing"/>
    <w:basedOn w:val="Normal"/>
    <w:uiPriority w:val="1"/>
    <w:qFormat/>
    <w:rPr>
      <w:szCs w:val="32"/>
    </w:rPr>
  </w:style>
  <w:style w:type="paragraph" w:styleId="Quote">
    <w:name w:val="Quote"/>
    <w:basedOn w:val="Normal"/>
    <w:next w:val="Normal"/>
    <w:link w:val="QuoteChar"/>
    <w:uiPriority w:val="29"/>
    <w:qFormat/>
    <w:rPr>
      <w:i/>
    </w:rPr>
  </w:style>
  <w:style w:type="character" w:customStyle="1" w:styleId="QuoteChar">
    <w:name w:val="Quote Char"/>
    <w:basedOn w:val="DefaultParagraphFont"/>
    <w:link w:val="Quote"/>
    <w:uiPriority w:val="29"/>
    <w:rPr>
      <w:i/>
      <w:sz w:val="24"/>
      <w:szCs w:val="24"/>
    </w:rPr>
  </w:style>
  <w:style w:type="paragraph" w:styleId="IntenseQuote">
    <w:name w:val="Intense Quote"/>
    <w:basedOn w:val="Normal"/>
    <w:next w:val="Normal"/>
    <w:link w:val="IntenseQuoteChar"/>
    <w:uiPriority w:val="30"/>
    <w:qFormat/>
    <w:pPr>
      <w:ind w:left="720" w:right="720"/>
    </w:pPr>
    <w:rPr>
      <w:b/>
      <w:i/>
      <w:szCs w:val="22"/>
    </w:rPr>
  </w:style>
  <w:style w:type="character" w:customStyle="1" w:styleId="IntenseQuoteChar">
    <w:name w:val="Intense Quote Char"/>
    <w:basedOn w:val="DefaultParagraphFont"/>
    <w:link w:val="IntenseQuote"/>
    <w:uiPriority w:val="30"/>
    <w:rPr>
      <w:b/>
      <w:i/>
      <w:sz w:val="24"/>
    </w:rPr>
  </w:style>
  <w:style w:type="character" w:styleId="SubtleEmphasis">
    <w:name w:val="Subtle Emphasis"/>
    <w:uiPriority w:val="19"/>
    <w:qFormat/>
    <w:rPr>
      <w:i/>
      <w:color w:val="5A5A5A" w:themeColor="text1" w:themeTint="A5"/>
    </w:rPr>
  </w:style>
  <w:style w:type="character" w:styleId="IntenseEmphasis">
    <w:name w:val="Intense Emphasis"/>
    <w:basedOn w:val="DefaultParagraphFont"/>
    <w:uiPriority w:val="21"/>
    <w:qFormat/>
    <w:rPr>
      <w:b/>
      <w:i/>
      <w:sz w:val="24"/>
      <w:szCs w:val="24"/>
      <w:u w:val="single"/>
    </w:rPr>
  </w:style>
  <w:style w:type="character" w:styleId="SubtleReference">
    <w:name w:val="Subtle Reference"/>
    <w:basedOn w:val="DefaultParagraphFont"/>
    <w:uiPriority w:val="31"/>
    <w:qFormat/>
    <w:rPr>
      <w:sz w:val="24"/>
      <w:szCs w:val="24"/>
      <w:u w:val="single"/>
    </w:rPr>
  </w:style>
  <w:style w:type="character" w:styleId="IntenseReference">
    <w:name w:val="Intense Reference"/>
    <w:basedOn w:val="DefaultParagraphFont"/>
    <w:uiPriority w:val="32"/>
    <w:qFormat/>
    <w:rPr>
      <w:b/>
      <w:sz w:val="24"/>
      <w:u w:val="single"/>
    </w:rPr>
  </w:style>
  <w:style w:type="character" w:styleId="BookTitle">
    <w:name w:val="Book Title"/>
    <w:basedOn w:val="DefaultParagraphFont"/>
    <w:uiPriority w:val="33"/>
    <w:qFormat/>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pPr>
      <w:outlineLvl w:val="9"/>
    </w:pPr>
  </w:style>
  <w:style w:type="paragraph" w:styleId="Caption">
    <w:name w:val="caption"/>
    <w:basedOn w:val="Normal"/>
    <w:next w:val="Normal"/>
    <w:uiPriority w:val="35"/>
    <w:semiHidden/>
    <w:unhideWhenUsed/>
    <w:rsid w:val="000005E5"/>
    <w:pPr>
      <w:spacing w:after="200" w:line="240" w:lineRule="auto"/>
    </w:pPr>
    <w:rPr>
      <w:i/>
      <w:iCs/>
      <w:color w:val="6E747A" w:themeColor="text2"/>
      <w:sz w:val="22"/>
      <w:szCs w:val="18"/>
    </w:rPr>
  </w:style>
  <w:style w:type="paragraph" w:styleId="BalloonText">
    <w:name w:val="Balloon Text"/>
    <w:basedOn w:val="Normal"/>
    <w:link w:val="BalloonTextChar"/>
    <w:uiPriority w:val="99"/>
    <w:semiHidden/>
    <w:unhideWhenUsed/>
    <w:rsid w:val="000005E5"/>
    <w:pPr>
      <w:spacing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0005E5"/>
    <w:rPr>
      <w:rFonts w:ascii="Segoe UI" w:hAnsi="Segoe UI" w:cs="Segoe UI"/>
      <w:sz w:val="22"/>
      <w:szCs w:val="18"/>
    </w:rPr>
  </w:style>
  <w:style w:type="paragraph" w:styleId="BodyText3">
    <w:name w:val="Body Text 3"/>
    <w:basedOn w:val="Normal"/>
    <w:link w:val="BodyText3Char"/>
    <w:uiPriority w:val="99"/>
    <w:semiHidden/>
    <w:unhideWhenUsed/>
    <w:rsid w:val="000005E5"/>
    <w:pPr>
      <w:spacing w:after="120"/>
    </w:pPr>
    <w:rPr>
      <w:sz w:val="22"/>
      <w:szCs w:val="16"/>
    </w:rPr>
  </w:style>
  <w:style w:type="character" w:customStyle="1" w:styleId="BodyText3Char">
    <w:name w:val="Body Text 3 Char"/>
    <w:basedOn w:val="DefaultParagraphFont"/>
    <w:link w:val="BodyText3"/>
    <w:uiPriority w:val="99"/>
    <w:semiHidden/>
    <w:rsid w:val="000005E5"/>
    <w:rPr>
      <w:sz w:val="22"/>
      <w:szCs w:val="16"/>
    </w:rPr>
  </w:style>
  <w:style w:type="paragraph" w:styleId="BodyTextIndent3">
    <w:name w:val="Body Text Indent 3"/>
    <w:basedOn w:val="Normal"/>
    <w:link w:val="BodyTextIndent3Char"/>
    <w:uiPriority w:val="99"/>
    <w:semiHidden/>
    <w:unhideWhenUsed/>
    <w:rsid w:val="000005E5"/>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0005E5"/>
    <w:rPr>
      <w:sz w:val="22"/>
      <w:szCs w:val="16"/>
    </w:rPr>
  </w:style>
  <w:style w:type="character" w:styleId="CommentReference">
    <w:name w:val="annotation reference"/>
    <w:basedOn w:val="DefaultParagraphFont"/>
    <w:uiPriority w:val="99"/>
    <w:semiHidden/>
    <w:unhideWhenUsed/>
    <w:rsid w:val="000005E5"/>
    <w:rPr>
      <w:sz w:val="22"/>
      <w:szCs w:val="16"/>
    </w:rPr>
  </w:style>
  <w:style w:type="paragraph" w:styleId="CommentText">
    <w:name w:val="annotation text"/>
    <w:basedOn w:val="Normal"/>
    <w:link w:val="CommentTextChar"/>
    <w:uiPriority w:val="99"/>
    <w:semiHidden/>
    <w:unhideWhenUsed/>
    <w:rsid w:val="000005E5"/>
    <w:pPr>
      <w:spacing w:line="240" w:lineRule="auto"/>
    </w:pPr>
    <w:rPr>
      <w:sz w:val="22"/>
      <w:szCs w:val="20"/>
    </w:rPr>
  </w:style>
  <w:style w:type="character" w:customStyle="1" w:styleId="CommentTextChar">
    <w:name w:val="Comment Text Char"/>
    <w:basedOn w:val="DefaultParagraphFont"/>
    <w:link w:val="CommentText"/>
    <w:uiPriority w:val="99"/>
    <w:semiHidden/>
    <w:rsid w:val="000005E5"/>
    <w:rPr>
      <w:sz w:val="22"/>
      <w:szCs w:val="20"/>
    </w:rPr>
  </w:style>
  <w:style w:type="paragraph" w:styleId="CommentSubject">
    <w:name w:val="annotation subject"/>
    <w:basedOn w:val="CommentText"/>
    <w:next w:val="CommentText"/>
    <w:link w:val="CommentSubjectChar"/>
    <w:uiPriority w:val="99"/>
    <w:semiHidden/>
    <w:unhideWhenUsed/>
    <w:rsid w:val="000005E5"/>
    <w:rPr>
      <w:b/>
      <w:bCs/>
    </w:rPr>
  </w:style>
  <w:style w:type="character" w:customStyle="1" w:styleId="CommentSubjectChar">
    <w:name w:val="Comment Subject Char"/>
    <w:basedOn w:val="CommentTextChar"/>
    <w:link w:val="CommentSubject"/>
    <w:uiPriority w:val="99"/>
    <w:semiHidden/>
    <w:rsid w:val="000005E5"/>
    <w:rPr>
      <w:b/>
      <w:bCs/>
      <w:sz w:val="22"/>
      <w:szCs w:val="20"/>
    </w:rPr>
  </w:style>
  <w:style w:type="paragraph" w:styleId="DocumentMap">
    <w:name w:val="Document Map"/>
    <w:basedOn w:val="Normal"/>
    <w:link w:val="DocumentMapChar"/>
    <w:uiPriority w:val="99"/>
    <w:semiHidden/>
    <w:unhideWhenUsed/>
    <w:rsid w:val="000005E5"/>
    <w:pPr>
      <w:spacing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0005E5"/>
    <w:rPr>
      <w:rFonts w:ascii="Segoe UI" w:hAnsi="Segoe UI" w:cs="Segoe UI"/>
      <w:sz w:val="22"/>
      <w:szCs w:val="16"/>
    </w:rPr>
  </w:style>
  <w:style w:type="paragraph" w:styleId="EndnoteText">
    <w:name w:val="endnote text"/>
    <w:basedOn w:val="Normal"/>
    <w:link w:val="EndnoteTextChar"/>
    <w:uiPriority w:val="99"/>
    <w:semiHidden/>
    <w:unhideWhenUsed/>
    <w:rsid w:val="000005E5"/>
    <w:pPr>
      <w:spacing w:line="240" w:lineRule="auto"/>
    </w:pPr>
    <w:rPr>
      <w:sz w:val="22"/>
      <w:szCs w:val="20"/>
    </w:rPr>
  </w:style>
  <w:style w:type="character" w:customStyle="1" w:styleId="EndnoteTextChar">
    <w:name w:val="Endnote Text Char"/>
    <w:basedOn w:val="DefaultParagraphFont"/>
    <w:link w:val="EndnoteText"/>
    <w:uiPriority w:val="99"/>
    <w:semiHidden/>
    <w:rsid w:val="000005E5"/>
    <w:rPr>
      <w:sz w:val="22"/>
      <w:szCs w:val="20"/>
    </w:rPr>
  </w:style>
  <w:style w:type="paragraph" w:styleId="EnvelopeReturn">
    <w:name w:val="envelope return"/>
    <w:basedOn w:val="Normal"/>
    <w:uiPriority w:val="99"/>
    <w:semiHidden/>
    <w:unhideWhenUsed/>
    <w:rsid w:val="000005E5"/>
    <w:pPr>
      <w:spacing w:line="240" w:lineRule="auto"/>
    </w:pPr>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0005E5"/>
    <w:pPr>
      <w:spacing w:line="240" w:lineRule="auto"/>
    </w:pPr>
    <w:rPr>
      <w:sz w:val="22"/>
      <w:szCs w:val="20"/>
    </w:rPr>
  </w:style>
  <w:style w:type="character" w:customStyle="1" w:styleId="FootnoteTextChar">
    <w:name w:val="Footnote Text Char"/>
    <w:basedOn w:val="DefaultParagraphFont"/>
    <w:link w:val="FootnoteText"/>
    <w:uiPriority w:val="99"/>
    <w:semiHidden/>
    <w:rsid w:val="000005E5"/>
    <w:rPr>
      <w:sz w:val="22"/>
      <w:szCs w:val="20"/>
    </w:rPr>
  </w:style>
  <w:style w:type="character" w:styleId="HTMLCode">
    <w:name w:val="HTML Code"/>
    <w:basedOn w:val="DefaultParagraphFont"/>
    <w:uiPriority w:val="99"/>
    <w:semiHidden/>
    <w:unhideWhenUsed/>
    <w:rsid w:val="000005E5"/>
    <w:rPr>
      <w:rFonts w:ascii="Consolas" w:hAnsi="Consolas"/>
      <w:sz w:val="22"/>
      <w:szCs w:val="20"/>
    </w:rPr>
  </w:style>
  <w:style w:type="character" w:styleId="HTMLKeyboard">
    <w:name w:val="HTML Keyboard"/>
    <w:basedOn w:val="DefaultParagraphFont"/>
    <w:uiPriority w:val="99"/>
    <w:semiHidden/>
    <w:unhideWhenUsed/>
    <w:rsid w:val="000005E5"/>
    <w:rPr>
      <w:rFonts w:ascii="Consolas" w:hAnsi="Consolas"/>
      <w:sz w:val="22"/>
      <w:szCs w:val="20"/>
    </w:rPr>
  </w:style>
  <w:style w:type="paragraph" w:styleId="HTMLPreformatted">
    <w:name w:val="HTML Preformatted"/>
    <w:basedOn w:val="Normal"/>
    <w:link w:val="HTMLPreformattedChar"/>
    <w:uiPriority w:val="99"/>
    <w:semiHidden/>
    <w:unhideWhenUsed/>
    <w:rsid w:val="000005E5"/>
    <w:pPr>
      <w:spacing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0005E5"/>
    <w:rPr>
      <w:rFonts w:ascii="Consolas" w:hAnsi="Consolas"/>
      <w:sz w:val="22"/>
      <w:szCs w:val="20"/>
    </w:rPr>
  </w:style>
  <w:style w:type="character" w:styleId="HTMLTypewriter">
    <w:name w:val="HTML Typewriter"/>
    <w:basedOn w:val="DefaultParagraphFont"/>
    <w:uiPriority w:val="99"/>
    <w:semiHidden/>
    <w:unhideWhenUsed/>
    <w:rsid w:val="000005E5"/>
    <w:rPr>
      <w:rFonts w:ascii="Consolas" w:hAnsi="Consolas"/>
      <w:sz w:val="22"/>
      <w:szCs w:val="20"/>
    </w:rPr>
  </w:style>
  <w:style w:type="paragraph" w:styleId="MacroText">
    <w:name w:val="macro"/>
    <w:link w:val="MacroTextChar"/>
    <w:uiPriority w:val="99"/>
    <w:semiHidden/>
    <w:unhideWhenUsed/>
    <w:rsid w:val="000005E5"/>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2"/>
      <w:szCs w:val="20"/>
    </w:rPr>
  </w:style>
  <w:style w:type="character" w:customStyle="1" w:styleId="MacroTextChar">
    <w:name w:val="Macro Text Char"/>
    <w:basedOn w:val="DefaultParagraphFont"/>
    <w:link w:val="MacroText"/>
    <w:uiPriority w:val="99"/>
    <w:semiHidden/>
    <w:rsid w:val="000005E5"/>
    <w:rPr>
      <w:rFonts w:ascii="Consolas" w:hAnsi="Consolas"/>
      <w:sz w:val="22"/>
      <w:szCs w:val="20"/>
    </w:rPr>
  </w:style>
  <w:style w:type="paragraph" w:styleId="PlainText">
    <w:name w:val="Plain Text"/>
    <w:basedOn w:val="Normal"/>
    <w:link w:val="PlainTextChar"/>
    <w:uiPriority w:val="99"/>
    <w:semiHidden/>
    <w:unhideWhenUsed/>
    <w:rsid w:val="000005E5"/>
    <w:pPr>
      <w:spacing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0005E5"/>
    <w:rPr>
      <w:rFonts w:ascii="Consolas" w:hAnsi="Consolas"/>
      <w:sz w:val="22"/>
      <w:szCs w:val="21"/>
    </w:rPr>
  </w:style>
  <w:style w:type="paragraph" w:styleId="BlockText">
    <w:name w:val="Block Text"/>
    <w:basedOn w:val="Normal"/>
    <w:uiPriority w:val="99"/>
    <w:semiHidden/>
    <w:unhideWhenUsed/>
    <w:rsid w:val="000005E5"/>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cstheme="minorBidi"/>
      <w:i/>
      <w:iCs/>
      <w:color w:val="1F4E79" w:themeColor="accent1" w:themeShade="80"/>
    </w:rPr>
  </w:style>
  <w:style w:type="character" w:styleId="Hyperlink">
    <w:name w:val="Hyperlink"/>
    <w:basedOn w:val="DefaultParagraphFont"/>
    <w:uiPriority w:val="99"/>
    <w:unhideWhenUsed/>
    <w:rsid w:val="000005E5"/>
    <w:rPr>
      <w:color w:val="806000" w:themeColor="accent4" w:themeShade="80"/>
      <w:u w:val="single"/>
    </w:rPr>
  </w:style>
  <w:style w:type="character" w:styleId="PlaceholderText">
    <w:name w:val="Placeholder Text"/>
    <w:basedOn w:val="DefaultParagraphFont"/>
    <w:uiPriority w:val="99"/>
    <w:semiHidden/>
    <w:rsid w:val="000005E5"/>
    <w:rPr>
      <w:color w:val="52565B" w:themeColor="text2" w:themeShade="BF"/>
    </w:rPr>
  </w:style>
  <w:style w:type="character" w:styleId="UnresolvedMention">
    <w:name w:val="Unresolved Mention"/>
    <w:basedOn w:val="DefaultParagraphFont"/>
    <w:uiPriority w:val="99"/>
    <w:semiHidden/>
    <w:unhideWhenUsed/>
    <w:rsid w:val="00793D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29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fehorizon.org/get-informed/human-trafficking-statistics-facts/#definition/" TargetMode="External"/><Relationship Id="rId13" Type="http://schemas.openxmlformats.org/officeDocument/2006/relationships/hyperlink" Target="https://www.degruyter.com/document/doi/10.9783/9780812205732/html" TargetMode="External"/><Relationship Id="rId18" Type="http://schemas.openxmlformats.org/officeDocument/2006/relationships/hyperlink" Target="https://journals-sagepub-com.ezproxy2.apus.edu/doi/full/10.1177/1098214016630615"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unodc.org/unodc/en/press/releases/2021/February/share-of-children-among-trafficking-victims-increases--boys-five-times-covid-19-seen-worsening-overall-trend-in-human-trafficking--says-unodc-report.html" TargetMode="External"/><Relationship Id="rId12" Type="http://schemas.openxmlformats.org/officeDocument/2006/relationships/hyperlink" Target="https://www.jstor.org/stable/24590602" TargetMode="External"/><Relationship Id="rId17" Type="http://schemas.openxmlformats.org/officeDocument/2006/relationships/hyperlink" Target="https://journals.sagepub.com/doi/abs/10.1177/1477370809347894" TargetMode="External"/><Relationship Id="rId2" Type="http://schemas.openxmlformats.org/officeDocument/2006/relationships/styles" Target="styles.xml"/><Relationship Id="rId16" Type="http://schemas.openxmlformats.org/officeDocument/2006/relationships/hyperlink" Target="https://heinonline.org/HOL/LandingPage?handle=hein.journals/jrlsasw34&amp;div=22&amp;id=&amp;pag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eliverfund.org/blog/facts-about-human-trafficking-in-the-us/" TargetMode="External"/><Relationship Id="rId11" Type="http://schemas.openxmlformats.org/officeDocument/2006/relationships/hyperlink" Target="https://books.google.com/books?hl=en&amp;lr=&amp;id=XY8uJoYkNBsC&amp;oi=fnd&amp;pg=PR2&amp;dq=human+trafficking&amp;ots=MEDwYh8J-x&amp;sig=_K8LGB3hz5EA0DxNphEJBuHWYkw#v=onepage&amp;q=human%20trafficking&amp;f=false" TargetMode="External"/><Relationship Id="rId5" Type="http://schemas.openxmlformats.org/officeDocument/2006/relationships/hyperlink" Target="https://www.unodc.org/unodc/en/human-trafficking/human-trafficking.html" TargetMode="External"/><Relationship Id="rId15" Type="http://schemas.openxmlformats.org/officeDocument/2006/relationships/hyperlink" Target="https://link.springer.com/book/10.1007%2F0-387-68044-6" TargetMode="External"/><Relationship Id="rId10" Type="http://schemas.openxmlformats.org/officeDocument/2006/relationships/hyperlink" Target="https://www.jstor.org/stable/30048506" TargetMode="External"/><Relationship Id="rId19" Type="http://schemas.openxmlformats.org/officeDocument/2006/relationships/hyperlink" Target="https://journals-sagepub-com.ezproxy2.apus.edu/doi/abs/10.1177/1748895808096471" TargetMode="External"/><Relationship Id="rId4" Type="http://schemas.openxmlformats.org/officeDocument/2006/relationships/webSettings" Target="webSettings.xml"/><Relationship Id="rId9" Type="http://schemas.openxmlformats.org/officeDocument/2006/relationships/hyperlink" Target="https://migrationdataportal.org/themes/human-trafficking" TargetMode="External"/><Relationship Id="rId14" Type="http://schemas.openxmlformats.org/officeDocument/2006/relationships/hyperlink" Target="https://www.degruyter.com/document/doi/10.36019/978081354157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lka\AppData\Roaming\Microsoft\Templates\Classic%20doub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6E747A"/>
      </a:dk2>
      <a:lt2>
        <a:srgbClr val="E7E6E6"/>
      </a:lt2>
      <a:accent1>
        <a:srgbClr val="5B9BD5"/>
      </a:accent1>
      <a:accent2>
        <a:srgbClr val="ED7D31"/>
      </a:accent2>
      <a:accent3>
        <a:srgbClr val="A5A5A5"/>
      </a:accent3>
      <a:accent4>
        <a:srgbClr val="FFC000"/>
      </a:accent4>
      <a:accent5>
        <a:srgbClr val="4472C4"/>
      </a:accent5>
      <a:accent6>
        <a:srgbClr val="70AD47"/>
      </a:accent6>
      <a:hlink>
        <a:srgbClr val="F7B615"/>
      </a:hlink>
      <a:folHlink>
        <a:srgbClr val="704404"/>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Classic double spaced (blank)</Template>
  <TotalTime>28</TotalTime>
  <Pages>4</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Brandon Casper</dc:creator>
  <cp:lastModifiedBy>Brandon Casper</cp:lastModifiedBy>
  <cp:revision>4</cp:revision>
  <dcterms:created xsi:type="dcterms:W3CDTF">2021-07-30T20:45:00Z</dcterms:created>
  <dcterms:modified xsi:type="dcterms:W3CDTF">2021-07-30T21:13:00Z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LocalizationTags">
    <vt:lpwstr/>
  </property>
  <property fmtid="{D5CDD505-2E9C-101B-9397-08002B2CF9AE}" pid="5" name="FeatureTags">
    <vt:lpwstr/>
  </property>
  <property fmtid="{D5CDD505-2E9C-101B-9397-08002B2CF9AE}" pid="6" name="CampaignTags">
    <vt:lpwstr/>
  </property>
  <property fmtid="{D5CDD505-2E9C-101B-9397-08002B2CF9AE}" pid="7" name="ScenarioTags">
    <vt:lpwstr/>
  </property>
</Properties>
</file>